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12DB838A" w:rsidR="00CE0DA7" w:rsidRPr="00195A70" w:rsidRDefault="0068383F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  <w:lang w:eastAsia="en-GB"/>
        </w:rPr>
        <w:t xml:space="preserve">Acton Trussell </w:t>
      </w:r>
      <w:proofErr w:type="spellStart"/>
      <w:r>
        <w:rPr>
          <w:rFonts w:ascii="Arial" w:hAnsi="Arial" w:cs="Arial"/>
          <w:color w:val="5A5A5A"/>
          <w:lang w:eastAsia="en-GB"/>
        </w:rPr>
        <w:t>Bednall</w:t>
      </w:r>
      <w:proofErr w:type="spellEnd"/>
      <w:r>
        <w:rPr>
          <w:rFonts w:ascii="Arial" w:hAnsi="Arial" w:cs="Arial"/>
          <w:color w:val="5A5A5A"/>
          <w:lang w:eastAsia="en-GB"/>
        </w:rPr>
        <w:t xml:space="preserve"> with </w:t>
      </w:r>
      <w:proofErr w:type="spellStart"/>
      <w:r>
        <w:rPr>
          <w:rFonts w:ascii="Arial" w:hAnsi="Arial" w:cs="Arial"/>
          <w:color w:val="5A5A5A"/>
          <w:lang w:eastAsia="en-GB"/>
        </w:rPr>
        <w:t>Teddesley</w:t>
      </w:r>
      <w:proofErr w:type="spellEnd"/>
      <w:r>
        <w:rPr>
          <w:rFonts w:ascii="Arial" w:hAnsi="Arial" w:cs="Arial"/>
          <w:color w:val="5A5A5A"/>
          <w:lang w:eastAsia="en-GB"/>
        </w:rPr>
        <w:t xml:space="preserve"> Hay Parish Council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5F7EDEED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525C6F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0D243CD9" w14:textId="40D92E0B" w:rsidR="0068383F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</w:t>
            </w:r>
            <w:r w:rsidR="0068383F">
              <w:rPr>
                <w:rFonts w:ascii="Arial" w:hAnsi="Arial" w:cs="Arial"/>
                <w:color w:val="5A5A5A"/>
                <w:lang w:eastAsia="en-GB"/>
              </w:rPr>
              <w:t xml:space="preserve"> David Wright        Parish Clerk</w:t>
            </w:r>
          </w:p>
          <w:p w14:paraId="5A68CC5B" w14:textId="2AA65A54" w:rsidR="0068383F" w:rsidRDefault="0068383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15 Brindley Bank Road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>_</w:t>
            </w:r>
          </w:p>
          <w:p w14:paraId="2CD4E487" w14:textId="2AC7E899" w:rsidR="0068383F" w:rsidRDefault="0068383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Rugeley</w:t>
            </w:r>
          </w:p>
          <w:p w14:paraId="20C051F7" w14:textId="77777777" w:rsidR="00CE0DA7" w:rsidRDefault="0068383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WS15 2EY</w:t>
            </w:r>
          </w:p>
          <w:p w14:paraId="2998FA70" w14:textId="629896BC" w:rsidR="0068383F" w:rsidRPr="00195A70" w:rsidRDefault="0068383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01889 441049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1F06C16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68383F">
              <w:rPr>
                <w:rFonts w:ascii="Arial" w:hAnsi="Arial" w:cs="Arial"/>
                <w:color w:val="5A5A5A"/>
                <w:lang w:eastAsia="en-GB"/>
              </w:rPr>
              <w:t>1.50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5AE01CFF" w14:textId="10FDF7D1" w:rsidR="00CE0DA7" w:rsidRPr="00195A70" w:rsidRDefault="00CE0DA7" w:rsidP="0068383F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68383F">
              <w:rPr>
                <w:rFonts w:ascii="Arial" w:hAnsi="Arial" w:cs="Arial"/>
                <w:color w:val="5A5A5A"/>
                <w:lang w:eastAsia="en-GB"/>
              </w:rPr>
              <w:t xml:space="preserve">David Wright   Clerk to the Parish Council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79C994A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68383F">
              <w:rPr>
                <w:rFonts w:ascii="Arial" w:hAnsi="Arial" w:cs="Arial"/>
                <w:color w:val="5A5A5A"/>
                <w:lang w:eastAsia="en-GB"/>
              </w:rPr>
              <w:t>9</w:t>
            </w:r>
            <w:r w:rsidR="0068383F" w:rsidRPr="0068383F">
              <w:rPr>
                <w:rFonts w:ascii="Arial" w:hAnsi="Arial" w:cs="Arial"/>
                <w:color w:val="5A5A5A"/>
                <w:vertAlign w:val="superscript"/>
                <w:lang w:eastAsia="en-GB"/>
              </w:rPr>
              <w:t>th</w:t>
            </w:r>
            <w:r w:rsidR="0068383F">
              <w:rPr>
                <w:rFonts w:ascii="Arial" w:hAnsi="Arial" w:cs="Arial"/>
                <w:color w:val="5A5A5A"/>
                <w:lang w:eastAsia="en-GB"/>
              </w:rPr>
              <w:t xml:space="preserve"> September 2024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CCCA3" w14:textId="77777777" w:rsidR="00263F85" w:rsidRDefault="00263F85">
      <w:r>
        <w:separator/>
      </w:r>
    </w:p>
  </w:endnote>
  <w:endnote w:type="continuationSeparator" w:id="0">
    <w:p w14:paraId="50796DB6" w14:textId="77777777" w:rsidR="00263F85" w:rsidRDefault="0026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29A11" w14:textId="77777777" w:rsidR="00263F85" w:rsidRDefault="00263F85">
      <w:r>
        <w:separator/>
      </w:r>
    </w:p>
  </w:footnote>
  <w:footnote w:type="continuationSeparator" w:id="0">
    <w:p w14:paraId="11A93459" w14:textId="77777777" w:rsidR="00263F85" w:rsidRDefault="00263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263F85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C2B91"/>
    <w:rsid w:val="005C42E1"/>
    <w:rsid w:val="0068383F"/>
    <w:rsid w:val="006B1AEB"/>
    <w:rsid w:val="00740A10"/>
    <w:rsid w:val="00754F30"/>
    <w:rsid w:val="00795027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9D5256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MazLetter.dotx</Template>
  <TotalTime>64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David Wright</cp:lastModifiedBy>
  <cp:revision>39</cp:revision>
  <cp:lastPrinted>2016-01-05T15:13:00Z</cp:lastPrinted>
  <dcterms:created xsi:type="dcterms:W3CDTF">2015-08-04T10:03:00Z</dcterms:created>
  <dcterms:modified xsi:type="dcterms:W3CDTF">2024-09-09T10:32:00Z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